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FA29A" w14:textId="77777777" w:rsidR="0084569D" w:rsidRDefault="0084569D" w:rsidP="0084569D">
      <w:pPr>
        <w:pStyle w:val="ImagePlaceholder"/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84864" behindDoc="1" locked="1" layoutInCell="1" allowOverlap="1" wp14:anchorId="48848876" wp14:editId="33490BCA">
                <wp:simplePos x="0" y="0"/>
                <wp:positionH relativeFrom="column">
                  <wp:posOffset>-680720</wp:posOffset>
                </wp:positionH>
                <wp:positionV relativeFrom="paragraph">
                  <wp:posOffset>-619125</wp:posOffset>
                </wp:positionV>
                <wp:extent cx="7772400" cy="1911096"/>
                <wp:effectExtent l="0" t="0" r="0" b="0"/>
                <wp:wrapNone/>
                <wp:docPr id="1609007532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911096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96A4C0" id="Rectangle 1" o:spid="_x0000_s1026" alt="&quot;&quot;" style="position:absolute;margin-left:-53.6pt;margin-top:-48.75pt;width:612pt;height:150.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" fillcolor="#a3ceed [1301]" stroked="f" strokeweight="1pt">
                <w10:anchorlock/>
              </v:rect>
            </w:pict>
          </mc:Fallback>
        </mc:AlternateContent>
      </w:r>
    </w:p>
    <w:p w14:paraId="04DDB44F" w14:textId="7743009B" w:rsidR="004F03F5" w:rsidRPr="00A10C09" w:rsidRDefault="00210F7B" w:rsidP="00A10C09">
      <w:pPr>
        <w:pStyle w:val="Title"/>
      </w:pPr>
      <w:r>
        <w:t>MIchael Gray</w:t>
      </w:r>
    </w:p>
    <w:p w14:paraId="485ADD51" w14:textId="761FCBD5" w:rsidR="004F03F5" w:rsidRDefault="00C81431" w:rsidP="004F03F5">
      <w:pPr>
        <w:pStyle w:val="Subtitle"/>
      </w:pPr>
      <w:r>
        <w:t xml:space="preserve">IT Professional </w:t>
      </w:r>
    </w:p>
    <w:tbl>
      <w:tblPr>
        <w:tblW w:w="4911" w:type="pct"/>
        <w:tblCellMar>
          <w:top w:w="320" w:type="dxa"/>
          <w:left w:w="0" w:type="dxa"/>
          <w:right w:w="0" w:type="dxa"/>
        </w:tblCellMar>
        <w:tblLook w:val="0600" w:firstRow="0" w:lastRow="0" w:firstColumn="0" w:lastColumn="0" w:noHBand="1" w:noVBand="1"/>
        <w:tblCaption w:val="Layout table"/>
      </w:tblPr>
      <w:tblGrid>
        <w:gridCol w:w="216"/>
        <w:gridCol w:w="3294"/>
        <w:gridCol w:w="216"/>
        <w:gridCol w:w="6175"/>
      </w:tblGrid>
      <w:tr w:rsidR="00A24B78" w14:paraId="3B06BB65" w14:textId="77777777" w:rsidTr="0033248B">
        <w:trPr>
          <w:trHeight w:val="2038"/>
        </w:trPr>
        <w:tc>
          <w:tcPr>
            <w:tcW w:w="216" w:type="dxa"/>
          </w:tcPr>
          <w:p w14:paraId="60E9431E" w14:textId="77777777" w:rsidR="00A24B78" w:rsidRPr="00065553" w:rsidRDefault="00A24B78" w:rsidP="00A24B78"/>
        </w:tc>
        <w:tc>
          <w:tcPr>
            <w:tcW w:w="3294" w:type="dxa"/>
            <w:tcBorders>
              <w:right w:val="single" w:sz="8" w:space="0" w:color="74B5E4" w:themeColor="accent2" w:themeTint="99"/>
            </w:tcBorders>
          </w:tcPr>
          <w:p w14:paraId="6FC0B5CE" w14:textId="77777777" w:rsidR="00A24B78" w:rsidRPr="00CE7496" w:rsidRDefault="00920415" w:rsidP="00CE7496">
            <w:pPr>
              <w:pStyle w:val="Heading1"/>
            </w:pPr>
            <w:sdt>
              <w:sdtPr>
                <w:id w:val="-203956741"/>
                <w:placeholder>
                  <w:docPart w:val="0553BA093EAA40A9A960DC35E4063D41"/>
                </w:placeholder>
                <w:temporary/>
                <w:showingPlcHdr/>
                <w15:appearance w15:val="hidden"/>
              </w:sdtPr>
              <w:sdtEndPr/>
              <w:sdtContent>
                <w:r w:rsidR="00CE7496" w:rsidRPr="00CE7496">
                  <w:t>Contact</w:t>
                </w:r>
              </w:sdtContent>
            </w:sdt>
          </w:p>
          <w:p w14:paraId="4F0B8CDB" w14:textId="7EBCD1BA" w:rsidR="00CE7496" w:rsidRDefault="00210F7B" w:rsidP="00CE7496">
            <w:r>
              <w:t>7316 Yorkwood Dr</w:t>
            </w:r>
          </w:p>
          <w:p w14:paraId="0927927E" w14:textId="7BF3499C" w:rsidR="00A24B78" w:rsidRDefault="00210F7B" w:rsidP="00CE7496">
            <w:r>
              <w:t>Little Rock, Arkansas 72209</w:t>
            </w:r>
          </w:p>
          <w:p w14:paraId="4E2B9296" w14:textId="025B3DED" w:rsidR="00A24B78" w:rsidRDefault="00210F7B" w:rsidP="00CE7496">
            <w:r>
              <w:t>501.247.6443</w:t>
            </w:r>
          </w:p>
          <w:p w14:paraId="78A361C6" w14:textId="78D3C9BE" w:rsidR="00CE7496" w:rsidRDefault="00210F7B" w:rsidP="00CE7496">
            <w:r>
              <w:t>mgray2@ualr.edu</w:t>
            </w:r>
          </w:p>
          <w:p w14:paraId="2EEAEE9A" w14:textId="7B51225D" w:rsidR="00A24B78" w:rsidRDefault="00210F7B" w:rsidP="00137C2D">
            <w:r>
              <w:t>www.michaeldgray.com</w:t>
            </w:r>
          </w:p>
        </w:tc>
        <w:tc>
          <w:tcPr>
            <w:tcW w:w="216" w:type="dxa"/>
            <w:tcBorders>
              <w:left w:val="single" w:sz="8" w:space="0" w:color="74B5E4" w:themeColor="accent2" w:themeTint="99"/>
            </w:tcBorders>
          </w:tcPr>
          <w:p w14:paraId="05D06596" w14:textId="77777777" w:rsidR="00A24B78" w:rsidRDefault="00A24B78" w:rsidP="00065553"/>
        </w:tc>
        <w:tc>
          <w:tcPr>
            <w:tcW w:w="6175" w:type="dxa"/>
            <w:tcBorders>
              <w:bottom w:val="single" w:sz="8" w:space="0" w:color="74B5E4" w:themeColor="accent2" w:themeTint="99"/>
            </w:tcBorders>
          </w:tcPr>
          <w:p w14:paraId="26D5E497" w14:textId="77777777" w:rsidR="00A24B78" w:rsidRPr="00A24B78" w:rsidRDefault="00920415" w:rsidP="00A24B78">
            <w:pPr>
              <w:pStyle w:val="Heading1"/>
            </w:pPr>
            <w:sdt>
              <w:sdtPr>
                <w:id w:val="425542482"/>
                <w:placeholder>
                  <w:docPart w:val="8B8E6067A82747EDA38037BCB58A2770"/>
                </w:placeholder>
                <w:temporary/>
                <w:showingPlcHdr/>
                <w15:appearance w15:val="hidden"/>
              </w:sdtPr>
              <w:sdtEndPr/>
              <w:sdtContent>
                <w:r w:rsidR="00A24B78" w:rsidRPr="00A24B78">
                  <w:t>Profile</w:t>
                </w:r>
              </w:sdtContent>
            </w:sdt>
          </w:p>
          <w:p w14:paraId="51038424" w14:textId="77777777" w:rsidR="00A24B78" w:rsidRDefault="001F2FEA" w:rsidP="00311FD2">
            <w:pPr>
              <w:rPr>
                <w:rFonts w:ascii="Arial" w:hAnsi="Arial" w:cs="Arial"/>
                <w:color w:val="404040"/>
                <w:szCs w:val="20"/>
              </w:rPr>
            </w:pPr>
            <w:r>
              <w:rPr>
                <w:rFonts w:ascii="Arial" w:hAnsi="Arial" w:cs="Arial"/>
                <w:color w:val="404040"/>
                <w:szCs w:val="20"/>
              </w:rPr>
              <w:t xml:space="preserve">Analytical, energetic, and detail-oriented IT professional with over a decade of experience in multiple layers of information technology. I have experience with back-end and front-end system development and troubleshooting. With my combined knowledge and </w:t>
            </w:r>
            <w:r w:rsidR="004A3623">
              <w:rPr>
                <w:rFonts w:ascii="Arial" w:hAnsi="Arial" w:cs="Arial"/>
                <w:color w:val="404040"/>
                <w:szCs w:val="20"/>
              </w:rPr>
              <w:t>education,</w:t>
            </w:r>
            <w:r>
              <w:rPr>
                <w:rFonts w:ascii="Arial" w:hAnsi="Arial" w:cs="Arial"/>
                <w:color w:val="404040"/>
                <w:szCs w:val="20"/>
              </w:rPr>
              <w:t xml:space="preserve"> I am a great candidate for this position and will be an asset to your company, users and stakeholders. My greatest ability is to figure things out and learn something new. I think a great leadership trait is to teach and coach team members and learn together to become a fortified team.</w:t>
            </w:r>
          </w:p>
          <w:p w14:paraId="76AF3810" w14:textId="28514652" w:rsidR="004A3623" w:rsidRPr="00311FD2" w:rsidRDefault="004A3623" w:rsidP="00311FD2"/>
        </w:tc>
      </w:tr>
      <w:tr w:rsidR="00CE7496" w14:paraId="01497A08" w14:textId="77777777" w:rsidTr="00CE7496">
        <w:trPr>
          <w:trHeight w:val="8651"/>
        </w:trPr>
        <w:tc>
          <w:tcPr>
            <w:tcW w:w="216" w:type="dxa"/>
          </w:tcPr>
          <w:p w14:paraId="0C4FD5A8" w14:textId="77777777" w:rsidR="00CE7496" w:rsidRPr="00065553" w:rsidRDefault="00CE7496" w:rsidP="0033248B"/>
        </w:tc>
        <w:tc>
          <w:tcPr>
            <w:tcW w:w="3294" w:type="dxa"/>
            <w:tcBorders>
              <w:right w:val="single" w:sz="8" w:space="0" w:color="74B5E4" w:themeColor="accent2" w:themeTint="99"/>
            </w:tcBorders>
          </w:tcPr>
          <w:p w14:paraId="6DC437D7" w14:textId="77777777" w:rsidR="00CE7496" w:rsidRPr="00065553" w:rsidRDefault="00920415" w:rsidP="0033248B">
            <w:pPr>
              <w:pStyle w:val="Heading1"/>
            </w:pPr>
            <w:sdt>
              <w:sdtPr>
                <w:id w:val="150179177"/>
                <w:placeholder>
                  <w:docPart w:val="CF315E9183414C8AA2D9307CBE1F0D1B"/>
                </w:placeholder>
                <w:temporary/>
                <w:showingPlcHdr/>
                <w15:appearance w15:val="hidden"/>
              </w:sdtPr>
              <w:sdtEndPr/>
              <w:sdtContent>
                <w:r w:rsidR="00CE7496" w:rsidRPr="0033248B">
                  <w:t>Education</w:t>
                </w:r>
              </w:sdtContent>
            </w:sdt>
          </w:p>
          <w:p w14:paraId="1B9F1A96" w14:textId="2BC3ACE6" w:rsidR="00CE7496" w:rsidRDefault="00210F7B" w:rsidP="0033248B">
            <w:pPr>
              <w:pStyle w:val="Heading2"/>
            </w:pPr>
            <w:r>
              <w:rPr>
                <w:rFonts w:ascii="Book Antiqua" w:hAnsi="Book Antiqua"/>
                <w:b/>
              </w:rPr>
              <w:t xml:space="preserve">MBA: </w:t>
            </w:r>
            <w:r>
              <w:t>BUsiness Administration</w:t>
            </w:r>
          </w:p>
          <w:p w14:paraId="0BEDA7A8" w14:textId="727C4F47" w:rsidR="00210F7B" w:rsidRDefault="00210F7B" w:rsidP="00210F7B">
            <w:r>
              <w:t xml:space="preserve">2/2025 </w:t>
            </w:r>
            <w:r w:rsidR="00AF58C9">
              <w:t>–</w:t>
            </w:r>
            <w:r>
              <w:t xml:space="preserve"> </w:t>
            </w:r>
            <w:r w:rsidR="00AF58C9">
              <w:t>12/2026</w:t>
            </w:r>
          </w:p>
          <w:p w14:paraId="41CB9A20" w14:textId="55B93554" w:rsidR="00CE7496" w:rsidRDefault="00210F7B" w:rsidP="0033248B">
            <w:pPr>
              <w:pStyle w:val="Heading3"/>
              <w:rPr>
                <w:b/>
                <w:bCs/>
                <w:sz w:val="18"/>
                <w:szCs w:val="18"/>
              </w:rPr>
            </w:pPr>
            <w:r w:rsidRPr="00210F7B">
              <w:rPr>
                <w:b/>
                <w:bCs/>
                <w:sz w:val="18"/>
                <w:szCs w:val="18"/>
              </w:rPr>
              <w:t>University of Arkansas at Little Rock</w:t>
            </w:r>
          </w:p>
          <w:p w14:paraId="3D3FAA76" w14:textId="77777777" w:rsidR="005E4A4D" w:rsidRPr="005E4A4D" w:rsidRDefault="005E4A4D" w:rsidP="005E4A4D"/>
          <w:p w14:paraId="2C48ABA1" w14:textId="3B7D4462" w:rsidR="00CE7496" w:rsidRDefault="00210F7B" w:rsidP="0033248B">
            <w:pPr>
              <w:pStyle w:val="Heading2"/>
            </w:pPr>
            <w:r w:rsidRPr="00210F7B">
              <w:rPr>
                <w:b/>
                <w:bCs/>
              </w:rPr>
              <w:t>BA</w:t>
            </w:r>
            <w:r>
              <w:t>: Web Development</w:t>
            </w:r>
          </w:p>
          <w:p w14:paraId="4FB53666" w14:textId="37947780" w:rsidR="005E4A4D" w:rsidRPr="005E4A4D" w:rsidRDefault="005E4A4D" w:rsidP="005E4A4D">
            <w:r>
              <w:t>8/2020 – 12/2024</w:t>
            </w:r>
          </w:p>
          <w:p w14:paraId="050F01C6" w14:textId="77777777" w:rsidR="00210F7B" w:rsidRPr="00210F7B" w:rsidRDefault="00210F7B" w:rsidP="00210F7B">
            <w:pPr>
              <w:pStyle w:val="Heading3"/>
              <w:rPr>
                <w:b/>
                <w:bCs/>
                <w:sz w:val="18"/>
                <w:szCs w:val="18"/>
              </w:rPr>
            </w:pPr>
            <w:r w:rsidRPr="00210F7B">
              <w:rPr>
                <w:b/>
                <w:bCs/>
                <w:sz w:val="18"/>
                <w:szCs w:val="18"/>
              </w:rPr>
              <w:t>University of Arkansas at Little Rock</w:t>
            </w:r>
          </w:p>
          <w:p w14:paraId="73C68AA2" w14:textId="77777777" w:rsidR="00CE7496" w:rsidRPr="00CE7496" w:rsidRDefault="00CE7496" w:rsidP="00CE7496"/>
          <w:p w14:paraId="22C16F5A" w14:textId="77777777" w:rsidR="00CE7496" w:rsidRPr="00065553" w:rsidRDefault="00920415" w:rsidP="00CE7496">
            <w:pPr>
              <w:pStyle w:val="Heading1"/>
            </w:pPr>
            <w:sdt>
              <w:sdtPr>
                <w:id w:val="572388028"/>
                <w:placeholder>
                  <w:docPart w:val="D2590CC412B14C4EA1AE7F182845169B"/>
                </w:placeholder>
                <w:temporary/>
                <w:showingPlcHdr/>
                <w15:appearance w15:val="hidden"/>
              </w:sdtPr>
              <w:sdtEndPr/>
              <w:sdtContent>
                <w:r w:rsidR="00CE7496" w:rsidRPr="00065553">
                  <w:t>Key Skills</w:t>
                </w:r>
              </w:sdtContent>
            </w:sdt>
          </w:p>
          <w:p w14:paraId="71D984F7" w14:textId="38E51FE4" w:rsidR="00CE7496" w:rsidRDefault="005E4A4D" w:rsidP="00CE7496">
            <w:r>
              <w:t>HTML | CSS | JS</w:t>
            </w:r>
          </w:p>
          <w:p w14:paraId="49053649" w14:textId="12FD619F" w:rsidR="005E4A4D" w:rsidRDefault="005E4A4D" w:rsidP="00CE7496">
            <w:r>
              <w:t>Linux / Windows / MacOS</w:t>
            </w:r>
          </w:p>
          <w:p w14:paraId="40CEFD8D" w14:textId="694DCC9E" w:rsidR="00CE7496" w:rsidRDefault="005E4A4D" w:rsidP="00CE7496">
            <w:r>
              <w:t>Content Management</w:t>
            </w:r>
          </w:p>
          <w:p w14:paraId="5FE1F3F2" w14:textId="7265356C" w:rsidR="00CE7496" w:rsidRDefault="005E4A4D" w:rsidP="00CE7496">
            <w:r>
              <w:t>Snap Logic Integration</w:t>
            </w:r>
          </w:p>
          <w:p w14:paraId="7A587010" w14:textId="261CA10A" w:rsidR="00CE7496" w:rsidRDefault="005E4A4D" w:rsidP="00CE7496">
            <w:r>
              <w:t>Workday Report Writing</w:t>
            </w:r>
          </w:p>
          <w:p w14:paraId="24259AFA" w14:textId="5B41A68E" w:rsidR="00CE7496" w:rsidRDefault="005E4A4D" w:rsidP="00CE7496">
            <w:r>
              <w:t>Troubleshooting / Analytical</w:t>
            </w:r>
          </w:p>
          <w:p w14:paraId="27BA809F" w14:textId="77777777" w:rsidR="005E4A4D" w:rsidRDefault="005E4A4D" w:rsidP="00CE7496"/>
          <w:p w14:paraId="51B729DB" w14:textId="77777777" w:rsidR="00CE7496" w:rsidRPr="00065553" w:rsidRDefault="00920415" w:rsidP="00CE7496">
            <w:pPr>
              <w:pStyle w:val="Heading1"/>
            </w:pPr>
            <w:sdt>
              <w:sdtPr>
                <w:id w:val="-445079052"/>
                <w:placeholder>
                  <w:docPart w:val="DAB8DD83F2A94DCBBE96C43652D708FC"/>
                </w:placeholder>
                <w:temporary/>
                <w:showingPlcHdr/>
                <w15:appearance w15:val="hidden"/>
              </w:sdtPr>
              <w:sdtEndPr/>
              <w:sdtContent>
                <w:r w:rsidR="00CE7496" w:rsidRPr="00065553">
                  <w:t>Interests</w:t>
                </w:r>
              </w:sdtContent>
            </w:sdt>
          </w:p>
          <w:p w14:paraId="7ACDA9DF" w14:textId="617E95FF" w:rsidR="00CE7496" w:rsidRDefault="005E4A4D" w:rsidP="00CE7496">
            <w:r>
              <w:t>Self-Development</w:t>
            </w:r>
          </w:p>
          <w:p w14:paraId="504D4435" w14:textId="63002D03" w:rsidR="005E4A4D" w:rsidRDefault="005E4A4D" w:rsidP="00CE7496">
            <w:r>
              <w:t>Organizational Leadership</w:t>
            </w:r>
          </w:p>
          <w:p w14:paraId="376A2CFE" w14:textId="0BA37F31" w:rsidR="005E4A4D" w:rsidRDefault="005E4A4D" w:rsidP="00CE7496">
            <w:r>
              <w:t>Content Creation</w:t>
            </w:r>
          </w:p>
          <w:p w14:paraId="3EFABEC2" w14:textId="764AEEB0" w:rsidR="00CE7496" w:rsidRDefault="005E4A4D" w:rsidP="00CE7496">
            <w:r>
              <w:t>Higher Education</w:t>
            </w:r>
            <w:r w:rsidR="00CE7496">
              <w:t xml:space="preserve"> </w:t>
            </w:r>
          </w:p>
          <w:p w14:paraId="3474DDF0" w14:textId="10B62FD1" w:rsidR="00CE7496" w:rsidRDefault="005E4A4D" w:rsidP="00CE7496">
            <w:r>
              <w:t>Finding Solutions</w:t>
            </w:r>
          </w:p>
          <w:p w14:paraId="02730247" w14:textId="4F9FF48E" w:rsidR="00CE7496" w:rsidRDefault="005E4A4D" w:rsidP="00CE7496">
            <w:r>
              <w:t>Motivational Speaking</w:t>
            </w:r>
          </w:p>
          <w:p w14:paraId="3D730808" w14:textId="77777777" w:rsidR="00CE7496" w:rsidRPr="00CE7496" w:rsidRDefault="00920415" w:rsidP="00CE7496">
            <w:sdt>
              <w:sdtPr>
                <w:id w:val="1916046532"/>
                <w:placeholder>
                  <w:docPart w:val="55A9976CC2CF4C03A4234447BA18E6FF"/>
                </w:placeholder>
                <w:temporary/>
                <w:showingPlcHdr/>
                <w15:appearance w15:val="hidden"/>
              </w:sdtPr>
              <w:sdtEndPr/>
              <w:sdtContent>
                <w:r w:rsidR="00CE7496">
                  <w:t>Travel</w:t>
                </w:r>
              </w:sdtContent>
            </w:sdt>
          </w:p>
        </w:tc>
        <w:tc>
          <w:tcPr>
            <w:tcW w:w="216" w:type="dxa"/>
            <w:tcBorders>
              <w:left w:val="single" w:sz="8" w:space="0" w:color="74B5E4" w:themeColor="accent2" w:themeTint="99"/>
            </w:tcBorders>
          </w:tcPr>
          <w:p w14:paraId="0107FC78" w14:textId="77777777" w:rsidR="00CE7496" w:rsidRDefault="00CE7496" w:rsidP="0033248B"/>
        </w:tc>
        <w:tc>
          <w:tcPr>
            <w:tcW w:w="6175" w:type="dxa"/>
            <w:tcBorders>
              <w:top w:val="single" w:sz="8" w:space="0" w:color="74B5E4" w:themeColor="accent2" w:themeTint="99"/>
            </w:tcBorders>
          </w:tcPr>
          <w:p w14:paraId="2A6D27BD" w14:textId="77777777" w:rsidR="00CE7496" w:rsidRPr="00CE7496" w:rsidRDefault="00920415" w:rsidP="00CE7496">
            <w:pPr>
              <w:pStyle w:val="Heading1"/>
            </w:pPr>
            <w:sdt>
              <w:sdtPr>
                <w:id w:val="-1767221959"/>
                <w:placeholder>
                  <w:docPart w:val="0A4F7C7ED4324AEA838358BC81784128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CE7496" w:rsidRPr="00CE7496">
                  <w:t>Experience</w:t>
                </w:r>
              </w:sdtContent>
            </w:sdt>
          </w:p>
          <w:p w14:paraId="389A5494" w14:textId="79EC8B28" w:rsidR="00CE7496" w:rsidRPr="0033248B" w:rsidRDefault="004A3623" w:rsidP="0033248B">
            <w:pPr>
              <w:pStyle w:val="Heading2"/>
            </w:pPr>
            <w:r>
              <w:t>ENterprise Web Developer</w:t>
            </w:r>
            <w:r w:rsidR="00CE7496" w:rsidRPr="0033248B">
              <w:t xml:space="preserve"> • </w:t>
            </w:r>
            <w:r>
              <w:t>April 2022 - Present</w:t>
            </w:r>
          </w:p>
          <w:p w14:paraId="13AB8BB8" w14:textId="3BD0E631" w:rsidR="00CE7496" w:rsidRPr="00A63F8D" w:rsidRDefault="004A3623" w:rsidP="00CE7496">
            <w:pPr>
              <w:pStyle w:val="Heading3"/>
            </w:pPr>
            <w:r>
              <w:t xml:space="preserve">Univ of Arkansas at Little rock </w:t>
            </w:r>
          </w:p>
          <w:p w14:paraId="371BDAD3" w14:textId="22F9DD76" w:rsidR="00CE7496" w:rsidRDefault="004A3623" w:rsidP="004A3623">
            <w:pPr>
              <w:pStyle w:val="ListParagraph"/>
              <w:numPr>
                <w:ilvl w:val="0"/>
                <w:numId w:val="4"/>
              </w:numPr>
            </w:pPr>
            <w:r>
              <w:t>Manage campus CMS and backend dev to provide seamless access for college campus.</w:t>
            </w:r>
          </w:p>
          <w:p w14:paraId="4876B839" w14:textId="738284DF" w:rsidR="004A3623" w:rsidRDefault="004A3623" w:rsidP="004A3623">
            <w:pPr>
              <w:pStyle w:val="ListParagraph"/>
              <w:numPr>
                <w:ilvl w:val="0"/>
                <w:numId w:val="4"/>
              </w:numPr>
            </w:pPr>
            <w:r>
              <w:t>Build workday reports as campus moves to cloud mgmt.</w:t>
            </w:r>
          </w:p>
          <w:p w14:paraId="7BF2D165" w14:textId="53FF67A7" w:rsidR="004A3623" w:rsidRDefault="004A3623" w:rsidP="004A3623">
            <w:pPr>
              <w:pStyle w:val="ListParagraph"/>
              <w:numPr>
                <w:ilvl w:val="0"/>
                <w:numId w:val="4"/>
              </w:numPr>
            </w:pPr>
            <w:r>
              <w:t>Build and manage snap logic integrations to automate tasks.</w:t>
            </w:r>
          </w:p>
          <w:p w14:paraId="08384B23" w14:textId="630C776A" w:rsidR="004A3623" w:rsidRDefault="004A3623" w:rsidP="004A3623">
            <w:pPr>
              <w:pStyle w:val="ListParagraph"/>
              <w:numPr>
                <w:ilvl w:val="0"/>
                <w:numId w:val="4"/>
              </w:numPr>
            </w:pPr>
            <w:r>
              <w:t>Trouble shoot issues involving student data in database</w:t>
            </w:r>
          </w:p>
          <w:p w14:paraId="42A6A758" w14:textId="77777777" w:rsidR="00A63F8D" w:rsidRPr="00EE2BDB" w:rsidRDefault="00A63F8D" w:rsidP="0033248B"/>
          <w:p w14:paraId="0E6EBAE1" w14:textId="1EF25646" w:rsidR="00CE7496" w:rsidRPr="00A63F8D" w:rsidRDefault="004A3623" w:rsidP="00CE7496">
            <w:pPr>
              <w:pStyle w:val="Heading2"/>
            </w:pPr>
            <w:r>
              <w:t>Systems ADMINISTRATOR •</w:t>
            </w:r>
            <w:r w:rsidR="00CE7496" w:rsidRPr="00A63F8D">
              <w:t xml:space="preserve"> </w:t>
            </w:r>
            <w:r>
              <w:t>June 20</w:t>
            </w:r>
            <w:r w:rsidR="004938A0">
              <w:t>20</w:t>
            </w:r>
            <w:r>
              <w:t xml:space="preserve"> – April 2022</w:t>
            </w:r>
          </w:p>
          <w:p w14:paraId="18A8CC8A" w14:textId="77777777" w:rsidR="004A3623" w:rsidRPr="00A63F8D" w:rsidRDefault="004A3623" w:rsidP="004A3623">
            <w:pPr>
              <w:pStyle w:val="Heading3"/>
            </w:pPr>
            <w:r>
              <w:t xml:space="preserve">Univ of Arkansas at Little rock </w:t>
            </w:r>
          </w:p>
          <w:p w14:paraId="3BF5D78C" w14:textId="5941164A" w:rsidR="00CE7496" w:rsidRDefault="004A3623" w:rsidP="004A3623">
            <w:pPr>
              <w:pStyle w:val="ListParagraph"/>
              <w:numPr>
                <w:ilvl w:val="0"/>
                <w:numId w:val="5"/>
              </w:numPr>
            </w:pPr>
            <w:r>
              <w:t xml:space="preserve">Manage campus AD and User permissions </w:t>
            </w:r>
          </w:p>
          <w:p w14:paraId="3100FE02" w14:textId="70DC4313" w:rsidR="004A3623" w:rsidRDefault="004A3623" w:rsidP="004A3623">
            <w:pPr>
              <w:pStyle w:val="ListParagraph"/>
              <w:numPr>
                <w:ilvl w:val="0"/>
                <w:numId w:val="5"/>
              </w:numPr>
            </w:pPr>
            <w:r>
              <w:t>Manage endpoints and datacenter uptime</w:t>
            </w:r>
          </w:p>
          <w:p w14:paraId="4D062803" w14:textId="3A50F952" w:rsidR="004A3623" w:rsidRDefault="004A3623" w:rsidP="004A3623">
            <w:pPr>
              <w:pStyle w:val="ListParagraph"/>
              <w:numPr>
                <w:ilvl w:val="0"/>
                <w:numId w:val="5"/>
              </w:numPr>
            </w:pPr>
            <w:r>
              <w:t xml:space="preserve">Ensure virtual desktops and Apps are </w:t>
            </w:r>
            <w:r w:rsidR="004938A0">
              <w:t>updated to security standards</w:t>
            </w:r>
          </w:p>
          <w:p w14:paraId="615ADC11" w14:textId="77777777" w:rsidR="00A63F8D" w:rsidRDefault="00A63F8D" w:rsidP="00A63F8D"/>
          <w:p w14:paraId="75B95994" w14:textId="77D0E9C0" w:rsidR="00CE7496" w:rsidRPr="00A63F8D" w:rsidRDefault="004938A0" w:rsidP="00A63F8D">
            <w:pPr>
              <w:pStyle w:val="Heading2"/>
            </w:pPr>
            <w:r>
              <w:t>Windstream Communications</w:t>
            </w:r>
            <w:r w:rsidR="00CE7496" w:rsidRPr="00A63F8D">
              <w:t xml:space="preserve"> • </w:t>
            </w:r>
            <w:r>
              <w:t>Apr 2020 – June 2020</w:t>
            </w:r>
          </w:p>
          <w:p w14:paraId="78F8B339" w14:textId="77777777" w:rsidR="004938A0" w:rsidRPr="00A63F8D" w:rsidRDefault="004938A0" w:rsidP="004938A0">
            <w:pPr>
              <w:pStyle w:val="Heading3"/>
            </w:pPr>
            <w:r>
              <w:t xml:space="preserve">Univ of Arkansas at Little rock </w:t>
            </w:r>
          </w:p>
          <w:p w14:paraId="4B87D923" w14:textId="77777777" w:rsidR="00CE7496" w:rsidRDefault="004938A0" w:rsidP="004938A0">
            <w:pPr>
              <w:pStyle w:val="ListParagraph"/>
              <w:numPr>
                <w:ilvl w:val="0"/>
                <w:numId w:val="6"/>
              </w:numPr>
            </w:pPr>
            <w:r>
              <w:t>Performed network configuration of remote ISP devices</w:t>
            </w:r>
          </w:p>
          <w:p w14:paraId="587AFFF0" w14:textId="77777777" w:rsidR="004938A0" w:rsidRDefault="004938A0" w:rsidP="004938A0">
            <w:pPr>
              <w:pStyle w:val="ListParagraph"/>
              <w:numPr>
                <w:ilvl w:val="0"/>
                <w:numId w:val="6"/>
              </w:numPr>
            </w:pPr>
            <w:r>
              <w:t>Work with remote tech to connect and bring devices back up to service</w:t>
            </w:r>
          </w:p>
          <w:p w14:paraId="5CA6AD0C" w14:textId="0DC5DEB9" w:rsidR="004938A0" w:rsidRDefault="004938A0" w:rsidP="004938A0">
            <w:pPr>
              <w:pStyle w:val="ListParagraph"/>
              <w:numPr>
                <w:ilvl w:val="0"/>
                <w:numId w:val="6"/>
              </w:numPr>
            </w:pPr>
            <w:r>
              <w:t>Monitor and maintain device uptime and resolve any downtime issues.</w:t>
            </w:r>
          </w:p>
        </w:tc>
      </w:tr>
    </w:tbl>
    <w:p w14:paraId="7ADB421F" w14:textId="77777777" w:rsidR="004F03F5" w:rsidRPr="004F03F5" w:rsidRDefault="004F03F5" w:rsidP="0002353C"/>
    <w:sectPr w:rsidR="004F03F5" w:rsidRPr="004F03F5" w:rsidSect="0084569D">
      <w:pgSz w:w="12240" w:h="15840" w:code="1"/>
      <w:pgMar w:top="900" w:right="1080" w:bottom="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5028E" w14:textId="77777777" w:rsidR="00920415" w:rsidRDefault="00920415" w:rsidP="00F316AD">
      <w:r>
        <w:separator/>
      </w:r>
    </w:p>
  </w:endnote>
  <w:endnote w:type="continuationSeparator" w:id="0">
    <w:p w14:paraId="1EB47B30" w14:textId="77777777" w:rsidR="00920415" w:rsidRDefault="00920415" w:rsidP="00F316AD">
      <w:r>
        <w:continuationSeparator/>
      </w:r>
    </w:p>
  </w:endnote>
  <w:endnote w:type="continuationNotice" w:id="1">
    <w:p w14:paraId="052CC507" w14:textId="77777777" w:rsidR="00920415" w:rsidRDefault="009204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D03AA" w14:textId="77777777" w:rsidR="00920415" w:rsidRDefault="00920415" w:rsidP="00F316AD">
      <w:r>
        <w:separator/>
      </w:r>
    </w:p>
  </w:footnote>
  <w:footnote w:type="continuationSeparator" w:id="0">
    <w:p w14:paraId="4584ED48" w14:textId="77777777" w:rsidR="00920415" w:rsidRDefault="00920415" w:rsidP="00F316AD">
      <w:r>
        <w:continuationSeparator/>
      </w:r>
    </w:p>
  </w:footnote>
  <w:footnote w:type="continuationNotice" w:id="1">
    <w:p w14:paraId="0035959B" w14:textId="77777777" w:rsidR="00920415" w:rsidRDefault="0092041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45382"/>
    <w:multiLevelType w:val="hybridMultilevel"/>
    <w:tmpl w:val="ED0C6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50207"/>
    <w:multiLevelType w:val="hybridMultilevel"/>
    <w:tmpl w:val="D0C81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10105"/>
    <w:multiLevelType w:val="hybridMultilevel"/>
    <w:tmpl w:val="1EB09D72"/>
    <w:lvl w:ilvl="0" w:tplc="2DF0ABD2">
      <w:start w:val="1"/>
      <w:numFmt w:val="bullet"/>
      <w:pStyle w:val="Style2"/>
      <w:lvlText w:val=""/>
      <w:lvlJc w:val="left"/>
      <w:pPr>
        <w:ind w:left="360" w:hanging="360"/>
      </w:pPr>
      <w:rPr>
        <w:rFonts w:ascii="Symbol" w:hAnsi="Symbol" w:hint="default"/>
        <w:color w:val="404040" w:themeColor="text1" w:themeTint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835574"/>
    <w:multiLevelType w:val="multilevel"/>
    <w:tmpl w:val="B69615D8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FF4876"/>
    <w:multiLevelType w:val="hybridMultilevel"/>
    <w:tmpl w:val="51B27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31376D"/>
    <w:multiLevelType w:val="hybridMultilevel"/>
    <w:tmpl w:val="B6346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F7B"/>
    <w:rsid w:val="00000AEC"/>
    <w:rsid w:val="0002353C"/>
    <w:rsid w:val="000238CE"/>
    <w:rsid w:val="000453C1"/>
    <w:rsid w:val="00064602"/>
    <w:rsid w:val="00065553"/>
    <w:rsid w:val="000E1D44"/>
    <w:rsid w:val="00137C2D"/>
    <w:rsid w:val="0015252B"/>
    <w:rsid w:val="0016696C"/>
    <w:rsid w:val="001755F8"/>
    <w:rsid w:val="00186FDF"/>
    <w:rsid w:val="00194350"/>
    <w:rsid w:val="001A4DBF"/>
    <w:rsid w:val="001B744B"/>
    <w:rsid w:val="001C4A17"/>
    <w:rsid w:val="001F2FEA"/>
    <w:rsid w:val="0020696E"/>
    <w:rsid w:val="00210701"/>
    <w:rsid w:val="00210F7B"/>
    <w:rsid w:val="002356A2"/>
    <w:rsid w:val="00260B1C"/>
    <w:rsid w:val="00271A16"/>
    <w:rsid w:val="002745A5"/>
    <w:rsid w:val="00280DBB"/>
    <w:rsid w:val="00294052"/>
    <w:rsid w:val="0029770D"/>
    <w:rsid w:val="002D12DA"/>
    <w:rsid w:val="002E654A"/>
    <w:rsid w:val="003019B2"/>
    <w:rsid w:val="00311FD2"/>
    <w:rsid w:val="003220F2"/>
    <w:rsid w:val="0033248B"/>
    <w:rsid w:val="003334FA"/>
    <w:rsid w:val="0034688D"/>
    <w:rsid w:val="00366C2A"/>
    <w:rsid w:val="003A08F7"/>
    <w:rsid w:val="003B77C0"/>
    <w:rsid w:val="003E7565"/>
    <w:rsid w:val="003F2D42"/>
    <w:rsid w:val="0040233B"/>
    <w:rsid w:val="00446803"/>
    <w:rsid w:val="00471FD0"/>
    <w:rsid w:val="00481994"/>
    <w:rsid w:val="004938A0"/>
    <w:rsid w:val="004A3623"/>
    <w:rsid w:val="004B5F10"/>
    <w:rsid w:val="004F03F5"/>
    <w:rsid w:val="004F531F"/>
    <w:rsid w:val="00511A6E"/>
    <w:rsid w:val="005630CF"/>
    <w:rsid w:val="0057534A"/>
    <w:rsid w:val="00597AD7"/>
    <w:rsid w:val="005E4A4D"/>
    <w:rsid w:val="00605A5B"/>
    <w:rsid w:val="00611CD0"/>
    <w:rsid w:val="00647EE2"/>
    <w:rsid w:val="00692B82"/>
    <w:rsid w:val="006C60E6"/>
    <w:rsid w:val="006E70D3"/>
    <w:rsid w:val="007127A0"/>
    <w:rsid w:val="007302D3"/>
    <w:rsid w:val="007A3D57"/>
    <w:rsid w:val="007B0F94"/>
    <w:rsid w:val="007B3957"/>
    <w:rsid w:val="0084513D"/>
    <w:rsid w:val="0084569D"/>
    <w:rsid w:val="0084757D"/>
    <w:rsid w:val="00872A76"/>
    <w:rsid w:val="008A01CE"/>
    <w:rsid w:val="008B6E66"/>
    <w:rsid w:val="008C5144"/>
    <w:rsid w:val="008D0091"/>
    <w:rsid w:val="009079F3"/>
    <w:rsid w:val="00920415"/>
    <w:rsid w:val="00927425"/>
    <w:rsid w:val="009538EE"/>
    <w:rsid w:val="009A7E48"/>
    <w:rsid w:val="009C0059"/>
    <w:rsid w:val="009C0C11"/>
    <w:rsid w:val="009D1B58"/>
    <w:rsid w:val="009F6F67"/>
    <w:rsid w:val="00A005D6"/>
    <w:rsid w:val="00A03035"/>
    <w:rsid w:val="00A10C09"/>
    <w:rsid w:val="00A125E9"/>
    <w:rsid w:val="00A134EE"/>
    <w:rsid w:val="00A23870"/>
    <w:rsid w:val="00A24B78"/>
    <w:rsid w:val="00A63F8D"/>
    <w:rsid w:val="00A76A25"/>
    <w:rsid w:val="00A77921"/>
    <w:rsid w:val="00AA3EF7"/>
    <w:rsid w:val="00AC0430"/>
    <w:rsid w:val="00AF58C9"/>
    <w:rsid w:val="00B0234D"/>
    <w:rsid w:val="00B471FA"/>
    <w:rsid w:val="00B575FB"/>
    <w:rsid w:val="00BF7B29"/>
    <w:rsid w:val="00C064CA"/>
    <w:rsid w:val="00C1095A"/>
    <w:rsid w:val="00C36587"/>
    <w:rsid w:val="00C55791"/>
    <w:rsid w:val="00C55D85"/>
    <w:rsid w:val="00C81431"/>
    <w:rsid w:val="00CA2273"/>
    <w:rsid w:val="00CD008D"/>
    <w:rsid w:val="00CD50FD"/>
    <w:rsid w:val="00CD7F27"/>
    <w:rsid w:val="00CE2B1B"/>
    <w:rsid w:val="00CE4EAB"/>
    <w:rsid w:val="00CE7496"/>
    <w:rsid w:val="00CF1FD7"/>
    <w:rsid w:val="00D05DEF"/>
    <w:rsid w:val="00D255E1"/>
    <w:rsid w:val="00D365FA"/>
    <w:rsid w:val="00D47124"/>
    <w:rsid w:val="00D834F0"/>
    <w:rsid w:val="00DC715A"/>
    <w:rsid w:val="00DD5D7B"/>
    <w:rsid w:val="00DE7CC5"/>
    <w:rsid w:val="00E10F01"/>
    <w:rsid w:val="00E11608"/>
    <w:rsid w:val="00E507CA"/>
    <w:rsid w:val="00E61BAC"/>
    <w:rsid w:val="00E842E3"/>
    <w:rsid w:val="00EB3739"/>
    <w:rsid w:val="00EE2991"/>
    <w:rsid w:val="00EE2BDB"/>
    <w:rsid w:val="00F012B4"/>
    <w:rsid w:val="00F316AD"/>
    <w:rsid w:val="00F42EBA"/>
    <w:rsid w:val="00F4501B"/>
    <w:rsid w:val="00F4615D"/>
    <w:rsid w:val="00F7416C"/>
    <w:rsid w:val="00F91E10"/>
    <w:rsid w:val="00FB34EE"/>
    <w:rsid w:val="00FC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9D263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33248B"/>
    <w:pPr>
      <w:spacing w:line="288" w:lineRule="auto"/>
    </w:pPr>
    <w:rPr>
      <w:color w:val="404040" w:themeColor="text1" w:themeTint="BF"/>
      <w:sz w:val="20"/>
    </w:rPr>
  </w:style>
  <w:style w:type="paragraph" w:styleId="Heading1">
    <w:name w:val="heading 1"/>
    <w:basedOn w:val="Normal"/>
    <w:next w:val="Normal"/>
    <w:link w:val="Heading1Char"/>
    <w:uiPriority w:val="2"/>
    <w:rsid w:val="00137C2D"/>
    <w:pPr>
      <w:spacing w:after="120"/>
      <w:outlineLvl w:val="0"/>
    </w:pPr>
    <w:rPr>
      <w:rFonts w:asciiTheme="majorHAnsi" w:hAnsiTheme="majorHAnsi"/>
      <w:b/>
      <w:caps/>
      <w:spacing w:val="30"/>
      <w:sz w:val="28"/>
    </w:rPr>
  </w:style>
  <w:style w:type="paragraph" w:styleId="Heading2">
    <w:name w:val="heading 2"/>
    <w:basedOn w:val="Normal"/>
    <w:next w:val="Normal"/>
    <w:link w:val="Heading2Char"/>
    <w:uiPriority w:val="3"/>
    <w:rsid w:val="00CE7496"/>
    <w:pPr>
      <w:outlineLvl w:val="1"/>
    </w:pPr>
    <w:rPr>
      <w:rFonts w:asciiTheme="majorHAnsi" w:hAnsiTheme="majorHAnsi"/>
      <w:caps/>
      <w:spacing w:val="6"/>
    </w:rPr>
  </w:style>
  <w:style w:type="paragraph" w:styleId="Heading3">
    <w:name w:val="heading 3"/>
    <w:basedOn w:val="Normal"/>
    <w:next w:val="Normal"/>
    <w:link w:val="Heading3Char"/>
    <w:uiPriority w:val="9"/>
    <w:qFormat/>
    <w:rsid w:val="00CE7496"/>
    <w:pPr>
      <w:keepNext/>
      <w:keepLines/>
      <w:spacing w:before="120" w:after="120"/>
      <w:outlineLvl w:val="2"/>
    </w:pPr>
    <w:rPr>
      <w:rFonts w:eastAsiaTheme="majorEastAsia" w:cstheme="majorBidi"/>
      <w:color w:val="0D5571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F316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534A"/>
    <w:rPr>
      <w:color w:val="000000" w:themeColor="text1"/>
    </w:rPr>
  </w:style>
  <w:style w:type="paragraph" w:styleId="Footer">
    <w:name w:val="footer"/>
    <w:basedOn w:val="Normal"/>
    <w:link w:val="FooterChar"/>
    <w:uiPriority w:val="99"/>
    <w:semiHidden/>
    <w:rsid w:val="00F316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7534A"/>
    <w:rPr>
      <w:color w:val="000000" w:themeColor="text1"/>
    </w:rPr>
  </w:style>
  <w:style w:type="table" w:styleId="TableGrid">
    <w:name w:val="Table Grid"/>
    <w:basedOn w:val="TableNormal"/>
    <w:uiPriority w:val="39"/>
    <w:rsid w:val="009A7E48"/>
    <w:tblPr/>
    <w:tcPr>
      <w:tcMar>
        <w:left w:w="288" w:type="dxa"/>
        <w:right w:w="115" w:type="dxa"/>
      </w:tcMar>
    </w:tcPr>
    <w:tblStylePr w:type="firstCol">
      <w:tblPr/>
      <w:tcPr>
        <w:tcBorders>
          <w:top w:val="nil"/>
          <w:left w:val="nil"/>
          <w:bottom w:val="nil"/>
          <w:right w:val="single" w:sz="8" w:space="0" w:color="74B5E4" w:themeColor="accent2" w:themeTint="99"/>
          <w:insideH w:val="nil"/>
          <w:insideV w:val="nil"/>
          <w:tl2br w:val="nil"/>
          <w:tr2bl w:val="nil"/>
        </w:tcBorders>
      </w:tcPr>
    </w:tblStylePr>
  </w:style>
  <w:style w:type="paragraph" w:styleId="Title">
    <w:name w:val="Title"/>
    <w:basedOn w:val="Normal"/>
    <w:next w:val="Normal"/>
    <w:link w:val="TitleChar"/>
    <w:qFormat/>
    <w:rsid w:val="0084569D"/>
    <w:pPr>
      <w:spacing w:line="240" w:lineRule="auto"/>
    </w:pPr>
    <w:rPr>
      <w:rFonts w:asciiTheme="majorHAnsi" w:hAnsiTheme="majorHAnsi" w:cs="Times New Roman (Body CS)"/>
      <w:caps/>
      <w:spacing w:val="30"/>
      <w:sz w:val="90"/>
    </w:rPr>
  </w:style>
  <w:style w:type="character" w:customStyle="1" w:styleId="TitleChar">
    <w:name w:val="Title Char"/>
    <w:basedOn w:val="DefaultParagraphFont"/>
    <w:link w:val="Title"/>
    <w:rsid w:val="0084569D"/>
    <w:rPr>
      <w:rFonts w:asciiTheme="majorHAnsi" w:hAnsiTheme="majorHAnsi" w:cs="Times New Roman (Body CS)"/>
      <w:caps/>
      <w:color w:val="404040" w:themeColor="text1" w:themeTint="BF"/>
      <w:spacing w:val="30"/>
      <w:sz w:val="90"/>
    </w:rPr>
  </w:style>
  <w:style w:type="paragraph" w:styleId="Subtitle">
    <w:name w:val="Subtitle"/>
    <w:basedOn w:val="Normal"/>
    <w:next w:val="Normal"/>
    <w:link w:val="SubtitleChar"/>
    <w:uiPriority w:val="1"/>
    <w:qFormat/>
    <w:rsid w:val="00137C2D"/>
    <w:pPr>
      <w:spacing w:after="480"/>
    </w:pPr>
    <w:rPr>
      <w:rFonts w:cs="Times New Roman (Body CS)"/>
      <w:caps/>
      <w:spacing w:val="20"/>
      <w:sz w:val="32"/>
    </w:rPr>
  </w:style>
  <w:style w:type="character" w:customStyle="1" w:styleId="SubtitleChar">
    <w:name w:val="Subtitle Char"/>
    <w:basedOn w:val="DefaultParagraphFont"/>
    <w:link w:val="Subtitle"/>
    <w:uiPriority w:val="1"/>
    <w:rsid w:val="00137C2D"/>
    <w:rPr>
      <w:rFonts w:cs="Times New Roman (Body CS)"/>
      <w:caps/>
      <w:color w:val="404040" w:themeColor="text1" w:themeTint="BF"/>
      <w:spacing w:val="20"/>
      <w:sz w:val="32"/>
    </w:rPr>
  </w:style>
  <w:style w:type="character" w:customStyle="1" w:styleId="Heading1Char">
    <w:name w:val="Heading 1 Char"/>
    <w:basedOn w:val="DefaultParagraphFont"/>
    <w:link w:val="Heading1"/>
    <w:uiPriority w:val="2"/>
    <w:rsid w:val="00137C2D"/>
    <w:rPr>
      <w:rFonts w:asciiTheme="majorHAnsi" w:hAnsiTheme="majorHAnsi"/>
      <w:b/>
      <w:caps/>
      <w:color w:val="404040" w:themeColor="text1" w:themeTint="BF"/>
      <w:spacing w:val="30"/>
      <w:sz w:val="28"/>
    </w:rPr>
  </w:style>
  <w:style w:type="paragraph" w:customStyle="1" w:styleId="TextLeft">
    <w:name w:val="TextLeft"/>
    <w:basedOn w:val="Normal"/>
    <w:next w:val="Normal"/>
    <w:uiPriority w:val="4"/>
    <w:rsid w:val="00605A5B"/>
    <w:pPr>
      <w:jc w:val="right"/>
    </w:pPr>
    <w:rPr>
      <w:sz w:val="22"/>
    </w:rPr>
  </w:style>
  <w:style w:type="character" w:customStyle="1" w:styleId="Heading2Char">
    <w:name w:val="Heading 2 Char"/>
    <w:basedOn w:val="DefaultParagraphFont"/>
    <w:link w:val="Heading2"/>
    <w:uiPriority w:val="3"/>
    <w:rsid w:val="00CE7496"/>
    <w:rPr>
      <w:rFonts w:asciiTheme="majorHAnsi" w:hAnsiTheme="majorHAnsi"/>
      <w:caps/>
      <w:color w:val="404040" w:themeColor="text1" w:themeTint="BF"/>
      <w:spacing w:val="6"/>
      <w:sz w:val="20"/>
    </w:rPr>
  </w:style>
  <w:style w:type="paragraph" w:customStyle="1" w:styleId="SmallText">
    <w:name w:val="SmallText"/>
    <w:basedOn w:val="Normal"/>
    <w:next w:val="Normal"/>
    <w:uiPriority w:val="6"/>
    <w:rsid w:val="00E842E3"/>
    <w:rPr>
      <w:rFonts w:ascii="Mangal" w:hAnsi="Mangal"/>
    </w:rPr>
  </w:style>
  <w:style w:type="paragraph" w:customStyle="1" w:styleId="Text-FlushLeft">
    <w:name w:val="Text - Flush Left"/>
    <w:basedOn w:val="Normal"/>
    <w:next w:val="Normal"/>
    <w:uiPriority w:val="5"/>
    <w:qFormat/>
    <w:rsid w:val="00065553"/>
    <w:rPr>
      <w:rFonts w:cs="Times New Roman (Body CS)"/>
    </w:rPr>
  </w:style>
  <w:style w:type="character" w:styleId="PlaceholderText">
    <w:name w:val="Placeholder Text"/>
    <w:basedOn w:val="DefaultParagraphFont"/>
    <w:uiPriority w:val="99"/>
    <w:semiHidden/>
    <w:rsid w:val="00A77921"/>
    <w:rPr>
      <w:color w:val="808080"/>
    </w:rPr>
  </w:style>
  <w:style w:type="character" w:styleId="Emphasis">
    <w:name w:val="Emphasis"/>
    <w:uiPriority w:val="20"/>
    <w:rsid w:val="00E842E3"/>
    <w:rPr>
      <w:rFonts w:ascii="Arial" w:hAnsi="Arial"/>
      <w:b/>
      <w:i w:val="0"/>
      <w:caps/>
      <w:smallCaps w:val="0"/>
      <w:color w:val="000000" w:themeColor="text1"/>
      <w:spacing w:val="10"/>
      <w:sz w:val="20"/>
    </w:rPr>
  </w:style>
  <w:style w:type="paragraph" w:styleId="ListParagraph">
    <w:name w:val="List Paragraph"/>
    <w:basedOn w:val="Normal"/>
    <w:uiPriority w:val="34"/>
    <w:semiHidden/>
    <w:qFormat/>
    <w:rsid w:val="0016696C"/>
    <w:pPr>
      <w:ind w:left="720"/>
      <w:contextualSpacing/>
      <w:jc w:val="both"/>
    </w:pPr>
    <w:rPr>
      <w:color w:val="auto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CE7496"/>
    <w:rPr>
      <w:rFonts w:eastAsiaTheme="majorEastAsia" w:cstheme="majorBidi"/>
      <w:color w:val="0D5571" w:themeColor="accent1" w:themeShade="7F"/>
      <w:sz w:val="20"/>
    </w:rPr>
  </w:style>
  <w:style w:type="paragraph" w:customStyle="1" w:styleId="PlaceofWork">
    <w:name w:val="Place of Work"/>
    <w:basedOn w:val="Text-FlushLeft"/>
    <w:uiPriority w:val="7"/>
    <w:qFormat/>
    <w:rsid w:val="00065553"/>
    <w:pPr>
      <w:spacing w:before="80" w:after="160"/>
    </w:pPr>
  </w:style>
  <w:style w:type="paragraph" w:customStyle="1" w:styleId="Date-LeftColumn">
    <w:name w:val="Date - Left Column"/>
    <w:basedOn w:val="PlaceofWork"/>
    <w:uiPriority w:val="7"/>
    <w:rsid w:val="00000AEC"/>
    <w:pPr>
      <w:spacing w:after="0"/>
    </w:pPr>
  </w:style>
  <w:style w:type="table" w:customStyle="1" w:styleId="Style1">
    <w:name w:val="Style1"/>
    <w:basedOn w:val="TableNormal"/>
    <w:uiPriority w:val="99"/>
    <w:rsid w:val="00311FD2"/>
    <w:tblPr/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0E6F6" w:themeFill="accent2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311FD2"/>
    <w:rPr>
      <w:color w:val="6EAC1C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1FD2"/>
    <w:rPr>
      <w:color w:val="605E5C"/>
      <w:shd w:val="clear" w:color="auto" w:fill="E1DFDD"/>
    </w:rPr>
  </w:style>
  <w:style w:type="paragraph" w:customStyle="1" w:styleId="Style2">
    <w:name w:val="Style2"/>
    <w:basedOn w:val="Text-FlushLeft"/>
    <w:uiPriority w:val="7"/>
    <w:qFormat/>
    <w:rsid w:val="00065553"/>
    <w:pPr>
      <w:numPr>
        <w:numId w:val="2"/>
      </w:numPr>
    </w:pPr>
  </w:style>
  <w:style w:type="paragraph" w:customStyle="1" w:styleId="Colleges">
    <w:name w:val="Colleges"/>
    <w:basedOn w:val="PlaceofWork"/>
    <w:uiPriority w:val="7"/>
    <w:qFormat/>
    <w:rsid w:val="009D1B58"/>
    <w:pPr>
      <w:spacing w:after="0"/>
    </w:pPr>
  </w:style>
  <w:style w:type="paragraph" w:customStyle="1" w:styleId="Lists">
    <w:name w:val="Lists"/>
    <w:basedOn w:val="Text-FlushLeft"/>
    <w:uiPriority w:val="7"/>
    <w:qFormat/>
    <w:rsid w:val="009C0C11"/>
    <w:pPr>
      <w:spacing w:line="320" w:lineRule="exact"/>
    </w:pPr>
  </w:style>
  <w:style w:type="numbering" w:customStyle="1" w:styleId="CurrentList1">
    <w:name w:val="Current List1"/>
    <w:uiPriority w:val="99"/>
    <w:rsid w:val="00065553"/>
    <w:pPr>
      <w:numPr>
        <w:numId w:val="3"/>
      </w:numPr>
    </w:pPr>
  </w:style>
  <w:style w:type="paragraph" w:customStyle="1" w:styleId="ImagePlaceholder">
    <w:name w:val="Image Placeholder"/>
    <w:basedOn w:val="Normal"/>
    <w:uiPriority w:val="7"/>
    <w:qFormat/>
    <w:rsid w:val="00A24B78"/>
    <w:pPr>
      <w:spacing w:line="120" w:lineRule="auto"/>
    </w:pPr>
    <w:rPr>
      <w:sz w:val="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gray2\AppData\Roaming\Microsoft\Templates\Attorney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553BA093EAA40A9A960DC35E4063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AB880-3CA6-4E4C-8F91-54A798E0B26C}"/>
      </w:docPartPr>
      <w:docPartBody>
        <w:p w:rsidR="007755F8" w:rsidRDefault="00AB5998">
          <w:pPr>
            <w:pStyle w:val="0553BA093EAA40A9A960DC35E4063D41"/>
          </w:pPr>
          <w:r w:rsidRPr="00CE7496">
            <w:t>Contact</w:t>
          </w:r>
        </w:p>
      </w:docPartBody>
    </w:docPart>
    <w:docPart>
      <w:docPartPr>
        <w:name w:val="8B8E6067A82747EDA38037BCB58A27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4380A-0D66-4462-9782-ECBAE1FA10C8}"/>
      </w:docPartPr>
      <w:docPartBody>
        <w:p w:rsidR="007755F8" w:rsidRDefault="00AB5998">
          <w:pPr>
            <w:pStyle w:val="8B8E6067A82747EDA38037BCB58A2770"/>
          </w:pPr>
          <w:r w:rsidRPr="00A24B78">
            <w:t>Profile</w:t>
          </w:r>
        </w:p>
      </w:docPartBody>
    </w:docPart>
    <w:docPart>
      <w:docPartPr>
        <w:name w:val="CF315E9183414C8AA2D9307CBE1F0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D03D1-F340-4604-A789-568F5848EC73}"/>
      </w:docPartPr>
      <w:docPartBody>
        <w:p w:rsidR="007755F8" w:rsidRDefault="00AB5998">
          <w:pPr>
            <w:pStyle w:val="CF315E9183414C8AA2D9307CBE1F0D1B"/>
          </w:pPr>
          <w:r w:rsidRPr="0033248B">
            <w:t>Education</w:t>
          </w:r>
        </w:p>
      </w:docPartBody>
    </w:docPart>
    <w:docPart>
      <w:docPartPr>
        <w:name w:val="D2590CC412B14C4EA1AE7F1828451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2D62A-4179-4F23-A2F3-E087C028CC2A}"/>
      </w:docPartPr>
      <w:docPartBody>
        <w:p w:rsidR="007755F8" w:rsidRDefault="00AB5998">
          <w:pPr>
            <w:pStyle w:val="D2590CC412B14C4EA1AE7F182845169B"/>
          </w:pPr>
          <w:r w:rsidRPr="00065553">
            <w:t>Key Skills</w:t>
          </w:r>
        </w:p>
      </w:docPartBody>
    </w:docPart>
    <w:docPart>
      <w:docPartPr>
        <w:name w:val="DAB8DD83F2A94DCBBE96C43652D70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C9E49-AF16-4107-BE9D-342D3B558E18}"/>
      </w:docPartPr>
      <w:docPartBody>
        <w:p w:rsidR="007755F8" w:rsidRDefault="00AB5998">
          <w:pPr>
            <w:pStyle w:val="DAB8DD83F2A94DCBBE96C43652D708FC"/>
          </w:pPr>
          <w:r w:rsidRPr="00065553">
            <w:t>Interests</w:t>
          </w:r>
        </w:p>
      </w:docPartBody>
    </w:docPart>
    <w:docPart>
      <w:docPartPr>
        <w:name w:val="55A9976CC2CF4C03A4234447BA18E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86768-688F-4341-B878-477E304ECCA3}"/>
      </w:docPartPr>
      <w:docPartBody>
        <w:p w:rsidR="007755F8" w:rsidRDefault="00AB5998">
          <w:pPr>
            <w:pStyle w:val="55A9976CC2CF4C03A4234447BA18E6FF"/>
          </w:pPr>
          <w:r>
            <w:t>Travel</w:t>
          </w:r>
        </w:p>
      </w:docPartBody>
    </w:docPart>
    <w:docPart>
      <w:docPartPr>
        <w:name w:val="0A4F7C7ED4324AEA838358BC81784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56A15-CDEE-4D63-85EA-C8D085F4249F}"/>
      </w:docPartPr>
      <w:docPartBody>
        <w:p w:rsidR="007755F8" w:rsidRDefault="00AB5998">
          <w:pPr>
            <w:pStyle w:val="0A4F7C7ED4324AEA838358BC81784128"/>
          </w:pPr>
          <w:r w:rsidRPr="00CE7496">
            <w:t>Experience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998"/>
    <w:rsid w:val="007755F8"/>
    <w:rsid w:val="008F12D6"/>
    <w:rsid w:val="00AB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553BA093EAA40A9A960DC35E4063D41">
    <w:name w:val="0553BA093EAA40A9A960DC35E4063D41"/>
  </w:style>
  <w:style w:type="paragraph" w:customStyle="1" w:styleId="8B8E6067A82747EDA38037BCB58A2770">
    <w:name w:val="8B8E6067A82747EDA38037BCB58A2770"/>
  </w:style>
  <w:style w:type="paragraph" w:customStyle="1" w:styleId="CF315E9183414C8AA2D9307CBE1F0D1B">
    <w:name w:val="CF315E9183414C8AA2D9307CBE1F0D1B"/>
  </w:style>
  <w:style w:type="paragraph" w:customStyle="1" w:styleId="D2590CC412B14C4EA1AE7F182845169B">
    <w:name w:val="D2590CC412B14C4EA1AE7F182845169B"/>
  </w:style>
  <w:style w:type="paragraph" w:customStyle="1" w:styleId="DAB8DD83F2A94DCBBE96C43652D708FC">
    <w:name w:val="DAB8DD83F2A94DCBBE96C43652D708FC"/>
  </w:style>
  <w:style w:type="paragraph" w:customStyle="1" w:styleId="55A9976CC2CF4C03A4234447BA18E6FF">
    <w:name w:val="55A9976CC2CF4C03A4234447BA18E6FF"/>
  </w:style>
  <w:style w:type="paragraph" w:customStyle="1" w:styleId="0A4F7C7ED4324AEA838358BC81784128">
    <w:name w:val="0A4F7C7ED4324AEA838358BC817841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dernResu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Custom 79">
      <a:majorFont>
        <a:latin typeface="Book Antiqu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odernResume" id="{532EC741-66D5-594C-AC61-28398E41DE2C}" vid="{AED60C86-C385-F447-B8AD-5FB7ADA0B4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5C8826-FAE8-45D8-8293-DB168F651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AB396E-6226-4C7B-B1DD-E1047701B31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0305926A-D910-4AE1-BBC9-5115B8B5BB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Attorney resume.dotx</Template>
  <TotalTime>0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2025-06-02T21:11:00Z</dcterms:created>
  <dcterms:modified xsi:type="dcterms:W3CDTF">2026-07-24T18:06:00Z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